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7EB" w:rsidRPr="00755301" w:rsidRDefault="008C5F7B" w:rsidP="00EE7631">
      <w:pPr>
        <w:ind w:left="-426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32B91AE1" wp14:editId="0248EA8E">
                <wp:simplePos x="0" y="0"/>
                <wp:positionH relativeFrom="page">
                  <wp:posOffset>7477125</wp:posOffset>
                </wp:positionH>
                <wp:positionV relativeFrom="page">
                  <wp:posOffset>323850</wp:posOffset>
                </wp:positionV>
                <wp:extent cx="2687320" cy="6953885"/>
                <wp:effectExtent l="0" t="0" r="0" b="0"/>
                <wp:wrapNone/>
                <wp:docPr id="3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87320" cy="695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23242" w:rsidRDefault="00E4424D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A07E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 xml:space="preserve">Государственное </w:t>
                            </w:r>
                            <w:r w:rsidR="00623242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>казен</w:t>
                            </w:r>
                            <w:r w:rsidRPr="001A07E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>ное учреждение Самарской области «</w:t>
                            </w:r>
                            <w:r w:rsidR="00623242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>Комплексный цен</w:t>
                            </w:r>
                            <w:r w:rsidRPr="001A07E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 xml:space="preserve">тр социального обслуживания </w:t>
                            </w:r>
                            <w:r w:rsidR="00623242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>населения Восточного округа»</w:t>
                            </w:r>
                          </w:p>
                          <w:p w:rsidR="00E4424D" w:rsidRPr="001A07E7" w:rsidRDefault="00E4424D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A07E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>Кинель-Черкасск</w:t>
                            </w:r>
                            <w:r w:rsidR="00623242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>ое отделение</w:t>
                            </w:r>
                          </w:p>
                          <w:p w:rsidR="00CD349A" w:rsidRPr="001A07E7" w:rsidRDefault="00CD349A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F6548" w:rsidRPr="004F6548" w:rsidRDefault="00020C1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:lang w:val="ru-RU"/>
                              </w:rPr>
                              <w:t>П</w:t>
                            </w:r>
                            <w:r w:rsidR="004F6548" w:rsidRPr="004F654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:lang w:val="ru-RU"/>
                              </w:rPr>
                              <w:t>риемные</w:t>
                            </w:r>
                          </w:p>
                          <w:p w:rsidR="00017D82" w:rsidRPr="004F6548" w:rsidRDefault="004F6548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4F654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:lang w:val="ru-RU"/>
                              </w:rPr>
                              <w:t>семьи</w:t>
                            </w:r>
                          </w:p>
                          <w:p w:rsidR="00017D82" w:rsidRDefault="00017D82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017D82" w:rsidRDefault="00017D82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017D82" w:rsidRDefault="00017D82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D131CE" w:rsidRDefault="00D131C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D131CE" w:rsidRDefault="00D131C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D131CE" w:rsidRDefault="00D131C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D131CE" w:rsidRDefault="00020C1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val="ru-RU" w:eastAsia="ru-RU" w:bidi="ar-SA"/>
                              </w:rPr>
                              <w:drawing>
                                <wp:inline distT="0" distB="0" distL="0" distR="0" wp14:anchorId="20AB600B" wp14:editId="04E5EB37">
                                  <wp:extent cx="2401570" cy="1809750"/>
                                  <wp:effectExtent l="0" t="0" r="0" b="0"/>
                                  <wp:docPr id="2" name="Рисунок 2" descr="http://pbs.twimg.com/profile_images/942729007887503360/CxDhlPOH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pbs.twimg.com/profile_images/942729007887503360/CxDhlPOH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7993" cy="1814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131CE" w:rsidRDefault="00D131C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D131CE" w:rsidRDefault="00D131C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D131CE" w:rsidRDefault="00D131C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D131CE" w:rsidRDefault="00D131C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D131CE" w:rsidRDefault="00D131C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D131CE" w:rsidRDefault="00D131C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263743" w:rsidRDefault="00263743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017D82" w:rsidRPr="00B449EB" w:rsidRDefault="00017D82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6F0431" w:rsidRPr="001A07E7" w:rsidRDefault="006F0431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1A07E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20</w:t>
                            </w:r>
                            <w:r w:rsidR="00CE60D0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20</w:t>
                            </w:r>
                            <w:r w:rsidRPr="001A07E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 xml:space="preserve"> год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B91AE1" id="_x0000_t202" coordsize="21600,21600" o:spt="202" path="m,l,21600r21600,l21600,xe">
                <v:stroke joinstyle="miter"/>
                <v:path gradientshapeok="t" o:connecttype="rect"/>
              </v:shapetype>
              <v:shape id="Text Box 251" o:spid="_x0000_s1026" type="#_x0000_t202" style="position:absolute;left:0;text-align:left;margin-left:588.75pt;margin-top:25.5pt;width:211.6pt;height:547.5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dy+AIAAJs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" filled="f" stroked="f" strokeweight="0" insetpen="t">
                <o:lock v:ext="edit" shapetype="t"/>
                <v:textbox inset="2.85pt,2.85pt,2.85pt,2.85pt">
                  <w:txbxContent>
                    <w:p w:rsidR="00623242" w:rsidRDefault="00E4424D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</w:pPr>
                      <w:r w:rsidRPr="001A07E7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 xml:space="preserve">Государственное </w:t>
                      </w:r>
                      <w:r w:rsidR="00623242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>казен</w:t>
                      </w:r>
                      <w:r w:rsidRPr="001A07E7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>ное учреждение Самарской области «</w:t>
                      </w:r>
                      <w:r w:rsidR="00623242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>Комплексный цен</w:t>
                      </w:r>
                      <w:r w:rsidRPr="001A07E7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 xml:space="preserve">тр социального обслуживания </w:t>
                      </w:r>
                      <w:r w:rsidR="00623242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>населения Восточного округа»</w:t>
                      </w:r>
                    </w:p>
                    <w:p w:rsidR="00E4424D" w:rsidRPr="001A07E7" w:rsidRDefault="00E4424D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</w:pPr>
                      <w:r w:rsidRPr="001A07E7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>Кинель-Черкасск</w:t>
                      </w:r>
                      <w:r w:rsidR="00623242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>ое отделение</w:t>
                      </w:r>
                    </w:p>
                    <w:p w:rsidR="00CD349A" w:rsidRPr="001A07E7" w:rsidRDefault="00CD349A">
                      <w:pPr>
                        <w:pStyle w:val="22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</w:p>
                    <w:p w:rsidR="004F6548" w:rsidRPr="004F6548" w:rsidRDefault="00020C1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:lang w:val="ru-RU"/>
                        </w:rPr>
                        <w:t>П</w:t>
                      </w:r>
                      <w:r w:rsidR="004F6548" w:rsidRPr="004F6548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:lang w:val="ru-RU"/>
                        </w:rPr>
                        <w:t>риемные</w:t>
                      </w:r>
                    </w:p>
                    <w:p w:rsidR="00017D82" w:rsidRPr="004F6548" w:rsidRDefault="004F6548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:lang w:val="ru-RU"/>
                        </w:rPr>
                      </w:pPr>
                      <w:r w:rsidRPr="004F6548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:lang w:val="ru-RU"/>
                        </w:rPr>
                        <w:t>семьи</w:t>
                      </w:r>
                    </w:p>
                    <w:p w:rsidR="00017D82" w:rsidRDefault="00017D82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017D82" w:rsidRDefault="00017D82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017D82" w:rsidRDefault="00017D82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D131CE" w:rsidRDefault="00D131C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D131CE" w:rsidRDefault="00D131C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D131CE" w:rsidRDefault="00D131C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D131CE" w:rsidRDefault="00020C1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noProof/>
                          <w:lang w:val="ru-RU" w:eastAsia="ru-RU" w:bidi="ar-SA"/>
                        </w:rPr>
                        <w:drawing>
                          <wp:inline distT="0" distB="0" distL="0" distR="0" wp14:anchorId="20AB600B" wp14:editId="04E5EB37">
                            <wp:extent cx="2401570" cy="1809750"/>
                            <wp:effectExtent l="0" t="0" r="0" b="0"/>
                            <wp:docPr id="2" name="Рисунок 2" descr="http://pbs.twimg.com/profile_images/942729007887503360/CxDhlPOH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pbs.twimg.com/profile_images/942729007887503360/CxDhlPOH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7993" cy="1814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131CE" w:rsidRDefault="00D131C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D131CE" w:rsidRDefault="00D131C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D131CE" w:rsidRDefault="00D131C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D131CE" w:rsidRDefault="00D131C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D131CE" w:rsidRDefault="00D131C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D131CE" w:rsidRDefault="00D131C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263743" w:rsidRDefault="00263743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017D82" w:rsidRPr="00B449EB" w:rsidRDefault="00017D82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6F0431" w:rsidRPr="001A07E7" w:rsidRDefault="006F0431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 w:rsidRPr="001A07E7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val="ru-RU"/>
                        </w:rPr>
                        <w:t>20</w:t>
                      </w:r>
                      <w:r w:rsidR="00CE60D0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val="ru-RU"/>
                        </w:rPr>
                        <w:t>20</w:t>
                      </w:r>
                      <w:r w:rsidRPr="001A07E7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val="ru-RU"/>
                        </w:rPr>
                        <w:t xml:space="preserve"> год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E5E53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212D13A" wp14:editId="46F16A29">
                <wp:simplePos x="0" y="0"/>
                <wp:positionH relativeFrom="page">
                  <wp:posOffset>3848100</wp:posOffset>
                </wp:positionH>
                <wp:positionV relativeFrom="page">
                  <wp:posOffset>323851</wp:posOffset>
                </wp:positionV>
                <wp:extent cx="2842895" cy="6686550"/>
                <wp:effectExtent l="0" t="0" r="0" b="0"/>
                <wp:wrapNone/>
                <wp:docPr id="20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42895" cy="668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По всем вопросам обращаться:</w:t>
                            </w: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Самарская область</w:t>
                            </w: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Кинель-Черкасский район,</w:t>
                            </w: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село Кинель-Черкассы,</w:t>
                            </w: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улица Революционная 39,</w:t>
                            </w:r>
                          </w:p>
                          <w:p w:rsidR="00D131CE" w:rsidRDefault="00E05421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каб. № 109</w:t>
                            </w:r>
                            <w:r w:rsidR="00D131CE"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 xml:space="preserve"> (</w:t>
                            </w: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первый</w:t>
                            </w:r>
                            <w:r w:rsidR="00D131CE"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 xml:space="preserve"> этаж)</w:t>
                            </w: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ГКУ СО «Комплексный центр</w:t>
                            </w: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социального обслуживания населения Восточного округа»</w:t>
                            </w: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Кинель-Черкасское отделение</w:t>
                            </w: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Приемные дни:</w:t>
                            </w: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Понедельник – пятница</w:t>
                            </w: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с 8.00 до 16.00</w:t>
                            </w: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Обед с12.00 до 13.00</w:t>
                            </w: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выходные:</w:t>
                            </w: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суббота, воскресенье</w:t>
                            </w: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B4CDE" w:rsidRDefault="004B4CDE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телефон:</w:t>
                            </w:r>
                          </w:p>
                          <w:p w:rsidR="004B4CDE" w:rsidRDefault="00E05421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88466046563</w:t>
                            </w:r>
                            <w:bookmarkStart w:id="0" w:name="_GoBack"/>
                            <w:bookmarkEnd w:id="0"/>
                          </w:p>
                          <w:p w:rsidR="00FD07D2" w:rsidRPr="001A07E7" w:rsidRDefault="00FD07D2" w:rsidP="009C4FEE">
                            <w:pPr>
                              <w:pStyle w:val="a8"/>
                              <w:rPr>
                                <w:caps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D07D2">
                              <w:rPr>
                                <w:caps/>
                                <w:noProof/>
                                <w:color w:val="0070C0"/>
                                <w:sz w:val="24"/>
                                <w:szCs w:val="24"/>
                                <w:lang w:val="ru-RU" w:eastAsia="ru-RU" w:bidi="ar-SA"/>
                              </w:rPr>
                              <w:drawing>
                                <wp:inline distT="0" distB="0" distL="0" distR="0">
                                  <wp:extent cx="2805417" cy="2942590"/>
                                  <wp:effectExtent l="0" t="0" r="0" b="0"/>
                                  <wp:docPr id="3" name="Рисунок 3" descr="https://i.dailymail.co.uk/i/pix/2015/07/24/12/2ACDF93500000578-3173307-image-m-3_143773842079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.dailymail.co.uk/i/pix/2015/07/24/12/2ACDF93500000578-3173307-image-m-3_143773842079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4777" cy="29524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2D13A" id="Text Box 257" o:spid="_x0000_s1027" type="#_x0000_t202" style="position:absolute;left:0;text-align:left;margin-left:303pt;margin-top:25.5pt;width:223.85pt;height:526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По всем вопросам обращаться:</w:t>
                      </w: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Самарская область</w:t>
                      </w: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Кинель-Черкасский район,</w:t>
                      </w: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село Кинель-Черкассы,</w:t>
                      </w: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улица Революционная 39,</w:t>
                      </w:r>
                    </w:p>
                    <w:p w:rsidR="00D131CE" w:rsidRDefault="00E05421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каб. № 109</w:t>
                      </w:r>
                      <w:r w:rsidR="00D131CE"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 xml:space="preserve"> (</w:t>
                      </w: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первый</w:t>
                      </w:r>
                      <w:r w:rsidR="00D131CE"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 xml:space="preserve"> этаж)</w:t>
                      </w: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ГКУ СО «Комплексный центр</w:t>
                      </w: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социального обслуживания населения Восточного округа»</w:t>
                      </w: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Кинель-Черкасское отделение</w:t>
                      </w: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Приемные дни:</w:t>
                      </w: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Понедельник – пятница</w:t>
                      </w: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с 8.00 до 16.00</w:t>
                      </w: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Обед с12.00 до 13.00</w:t>
                      </w: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выходные:</w:t>
                      </w: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суббота, воскресенье</w:t>
                      </w: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</w:p>
                    <w:p w:rsidR="004B4CDE" w:rsidRDefault="004B4CDE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телефон:</w:t>
                      </w:r>
                    </w:p>
                    <w:p w:rsidR="004B4CDE" w:rsidRDefault="00E05421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  <w:t>88466046563</w:t>
                      </w:r>
                      <w:bookmarkStart w:id="1" w:name="_GoBack"/>
                      <w:bookmarkEnd w:id="1"/>
                    </w:p>
                    <w:p w:rsidR="00FD07D2" w:rsidRPr="001A07E7" w:rsidRDefault="00FD07D2" w:rsidP="009C4FEE">
                      <w:pPr>
                        <w:pStyle w:val="a8"/>
                        <w:rPr>
                          <w:caps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 w:rsidRPr="00FD07D2">
                        <w:rPr>
                          <w:caps/>
                          <w:noProof/>
                          <w:color w:val="0070C0"/>
                          <w:sz w:val="24"/>
                          <w:szCs w:val="24"/>
                          <w:lang w:val="ru-RU" w:eastAsia="ru-RU" w:bidi="ar-SA"/>
                        </w:rPr>
                        <w:drawing>
                          <wp:inline distT="0" distB="0" distL="0" distR="0">
                            <wp:extent cx="2805417" cy="2942590"/>
                            <wp:effectExtent l="0" t="0" r="0" b="0"/>
                            <wp:docPr id="3" name="Рисунок 3" descr="https://i.dailymail.co.uk/i/pix/2015/07/24/12/2ACDF93500000578-3173307-image-m-3_143773842079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.dailymail.co.uk/i/pix/2015/07/24/12/2ACDF93500000578-3173307-image-m-3_143773842079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4777" cy="29524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5EB5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406E20CD" wp14:editId="5BED1E87">
                <wp:simplePos x="0" y="0"/>
                <wp:positionH relativeFrom="page">
                  <wp:posOffset>198783</wp:posOffset>
                </wp:positionH>
                <wp:positionV relativeFrom="page">
                  <wp:posOffset>139149</wp:posOffset>
                </wp:positionV>
                <wp:extent cx="3057525" cy="14705910"/>
                <wp:effectExtent l="0" t="0" r="9525" b="1270"/>
                <wp:wrapNone/>
                <wp:docPr id="33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57525" cy="1470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A2756" w:rsidRDefault="00BA2756" w:rsidP="00BA2756">
                            <w:pPr>
                              <w:pStyle w:val="formattext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b/>
                                <w:color w:val="0070C0"/>
                                <w:spacing w:val="2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:rsidR="00BA2756" w:rsidRDefault="00BA2756" w:rsidP="00BA2756">
                            <w:pPr>
                              <w:pStyle w:val="formattext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b/>
                                <w:color w:val="0070C0"/>
                                <w:spacing w:val="2"/>
                                <w:sz w:val="22"/>
                                <w:szCs w:val="22"/>
                              </w:rPr>
                            </w:pPr>
                            <w:r w:rsidRPr="008772DD">
                              <w:rPr>
                                <w:b/>
                                <w:color w:val="0070C0"/>
                                <w:spacing w:val="2"/>
                                <w:sz w:val="22"/>
                                <w:szCs w:val="22"/>
                                <w:shd w:val="clear" w:color="auto" w:fill="FFFFFF"/>
                              </w:rPr>
                              <w:t>Лицо, желающее взять на себя обязательства по уходу в рамках приемной семьи, обращается в комплексный центр социального обслуживания по месту своего проживания или проживания лица, нуждающегося в постороннем уходе, с соответствующим письменным заявлением и приложением следующих документов:</w:t>
                            </w:r>
                            <w:r w:rsidRPr="008772DD">
                              <w:rPr>
                                <w:b/>
                                <w:color w:val="0070C0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BA2756" w:rsidRDefault="00BA2756" w:rsidP="00BA2756">
                            <w:pPr>
                              <w:pStyle w:val="formattext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b/>
                                <w:color w:val="0070C0"/>
                                <w:spacing w:val="2"/>
                                <w:sz w:val="22"/>
                                <w:szCs w:val="22"/>
                              </w:rPr>
                            </w:pPr>
                          </w:p>
                          <w:p w:rsidR="008F05CA" w:rsidRPr="008772DD" w:rsidRDefault="008F05CA" w:rsidP="00BA2756">
                            <w:pPr>
                              <w:pStyle w:val="formattext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b/>
                                <w:color w:val="0070C0"/>
                                <w:spacing w:val="2"/>
                                <w:sz w:val="22"/>
                                <w:szCs w:val="22"/>
                              </w:rPr>
                            </w:pPr>
                          </w:p>
                          <w:p w:rsidR="00BA2756" w:rsidRDefault="00BA2756" w:rsidP="00BA2756">
                            <w:pPr>
                              <w:pStyle w:val="formattext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b/>
                                <w:color w:val="0070C0"/>
                                <w:spacing w:val="2"/>
                                <w:sz w:val="22"/>
                                <w:szCs w:val="22"/>
                              </w:rPr>
                            </w:pPr>
                            <w:r w:rsidRPr="008772DD">
                              <w:rPr>
                                <w:b/>
                                <w:color w:val="0070C0"/>
                                <w:spacing w:val="2"/>
                                <w:sz w:val="22"/>
                                <w:szCs w:val="22"/>
                              </w:rPr>
                              <w:t xml:space="preserve">паспорт гражданина Российской Федерации </w:t>
                            </w:r>
                            <w:r w:rsidRPr="008772DD">
                              <w:rPr>
                                <w:b/>
                                <w:color w:val="0070C0"/>
                                <w:spacing w:val="2"/>
                                <w:sz w:val="22"/>
                                <w:szCs w:val="22"/>
                                <w:shd w:val="clear" w:color="auto" w:fill="FFFFFF"/>
                              </w:rPr>
                              <w:t>или иной документ, удостоверяющий личность и подтверждающий проживание на территории Самарской области (копия с предъявлением оригинала);</w:t>
                            </w:r>
                            <w:r w:rsidRPr="008772DD">
                              <w:rPr>
                                <w:b/>
                                <w:color w:val="0070C0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BE5E53" w:rsidRPr="008772DD" w:rsidRDefault="00BE5E53" w:rsidP="00BE5E53">
                            <w:pPr>
                              <w:pStyle w:val="formattext"/>
                              <w:shd w:val="clear" w:color="auto" w:fill="FFFFFF"/>
                              <w:spacing w:before="0" w:beforeAutospacing="0" w:after="0" w:afterAutospacing="0"/>
                              <w:ind w:left="720"/>
                              <w:textAlignment w:val="baseline"/>
                              <w:rPr>
                                <w:b/>
                                <w:color w:val="0070C0"/>
                                <w:spacing w:val="2"/>
                                <w:sz w:val="22"/>
                                <w:szCs w:val="22"/>
                              </w:rPr>
                            </w:pPr>
                          </w:p>
                          <w:p w:rsidR="00BA2756" w:rsidRPr="00BE5E53" w:rsidRDefault="00BA2756" w:rsidP="00BA2756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</w:rPr>
                            </w:pPr>
                            <w:r w:rsidRPr="008772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pacing w:val="2"/>
                              </w:rPr>
                              <w:t>домовая (поквартирная) книга либо поквартирная карточка, либо их копия, либо выписка из домового (поквартирной) книги или поквартирной карточки</w:t>
                            </w:r>
                          </w:p>
                          <w:p w:rsidR="00BE5E53" w:rsidRPr="00BE5E53" w:rsidRDefault="00BE5E53" w:rsidP="00BE5E53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</w:rPr>
                            </w:pPr>
                          </w:p>
                          <w:p w:rsidR="00BE5E53" w:rsidRPr="008772DD" w:rsidRDefault="00BE5E53" w:rsidP="00BE5E53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</w:rPr>
                            </w:pPr>
                          </w:p>
                          <w:p w:rsidR="00BA2756" w:rsidRPr="004B4CDE" w:rsidRDefault="00BA2756" w:rsidP="00BA2756">
                            <w:pPr>
                              <w:pStyle w:val="ac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4B4CDE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</w:rPr>
                              <w:t>справки медицинских организаций о состоянии здоровья и отсутствии у лица, изъявившего желание организовать приемную семью, и всех членов его семьи, совместно с ним проживающих, социально значимых заболеваний и заболеваний, представляющих опасность для окружающих, наркомании, токсикомании, хронического алкоголизма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E20CD" id="Text Box 253" o:spid="_x0000_s1028" type="#_x0000_t202" style="position:absolute;left:0;text-align:left;margin-left:15.65pt;margin-top:10.95pt;width:240.75pt;height:1157.9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" filled="f" stroked="f" strokeweight="0" insetpen="t">
                <o:lock v:ext="edit" shapetype="t"/>
                <v:textbox inset="2.85pt,2.85pt,2.85pt,2.85pt">
                  <w:txbxContent>
                    <w:p w:rsidR="00BA2756" w:rsidRDefault="00BA2756" w:rsidP="00BA2756">
                      <w:pPr>
                        <w:pStyle w:val="formattext"/>
                        <w:shd w:val="clear" w:color="auto" w:fill="FFFFFF"/>
                        <w:spacing w:before="0" w:beforeAutospacing="0" w:after="0" w:afterAutospacing="0"/>
                        <w:jc w:val="both"/>
                        <w:textAlignment w:val="baseline"/>
                        <w:rPr>
                          <w:b/>
                          <w:color w:val="0070C0"/>
                          <w:spacing w:val="2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 w:rsidR="00BA2756" w:rsidRDefault="00BA2756" w:rsidP="00BA2756">
                      <w:pPr>
                        <w:pStyle w:val="formattext"/>
                        <w:shd w:val="clear" w:color="auto" w:fill="FFFFFF"/>
                        <w:spacing w:before="0" w:beforeAutospacing="0" w:after="0" w:afterAutospacing="0"/>
                        <w:jc w:val="both"/>
                        <w:textAlignment w:val="baseline"/>
                        <w:rPr>
                          <w:b/>
                          <w:color w:val="0070C0"/>
                          <w:spacing w:val="2"/>
                          <w:sz w:val="22"/>
                          <w:szCs w:val="22"/>
                        </w:rPr>
                      </w:pPr>
                      <w:r w:rsidRPr="008772DD">
                        <w:rPr>
                          <w:b/>
                          <w:color w:val="0070C0"/>
                          <w:spacing w:val="2"/>
                          <w:sz w:val="22"/>
                          <w:szCs w:val="22"/>
                          <w:shd w:val="clear" w:color="auto" w:fill="FFFFFF"/>
                        </w:rPr>
                        <w:t>Лицо, желающее взять на себя обязательства по уходу в рамках приемной семьи, обращается в комплексный центр социального обслуживания по месту своего проживания или проживания лица, нуждающегося в постороннем уходе, с соответствующим письменным заявлением и приложением следующих документов:</w:t>
                      </w:r>
                      <w:r w:rsidRPr="008772DD">
                        <w:rPr>
                          <w:b/>
                          <w:color w:val="0070C0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</w:p>
                    <w:p w:rsidR="00BA2756" w:rsidRDefault="00BA2756" w:rsidP="00BA2756">
                      <w:pPr>
                        <w:pStyle w:val="formattext"/>
                        <w:shd w:val="clear" w:color="auto" w:fill="FFFFFF"/>
                        <w:spacing w:before="0" w:beforeAutospacing="0" w:after="0" w:afterAutospacing="0"/>
                        <w:jc w:val="both"/>
                        <w:textAlignment w:val="baseline"/>
                        <w:rPr>
                          <w:b/>
                          <w:color w:val="0070C0"/>
                          <w:spacing w:val="2"/>
                          <w:sz w:val="22"/>
                          <w:szCs w:val="22"/>
                        </w:rPr>
                      </w:pPr>
                    </w:p>
                    <w:p w:rsidR="008F05CA" w:rsidRPr="008772DD" w:rsidRDefault="008F05CA" w:rsidP="00BA2756">
                      <w:pPr>
                        <w:pStyle w:val="formattext"/>
                        <w:shd w:val="clear" w:color="auto" w:fill="FFFFFF"/>
                        <w:spacing w:before="0" w:beforeAutospacing="0" w:after="0" w:afterAutospacing="0"/>
                        <w:jc w:val="both"/>
                        <w:textAlignment w:val="baseline"/>
                        <w:rPr>
                          <w:b/>
                          <w:color w:val="0070C0"/>
                          <w:spacing w:val="2"/>
                          <w:sz w:val="22"/>
                          <w:szCs w:val="22"/>
                        </w:rPr>
                      </w:pPr>
                    </w:p>
                    <w:p w:rsidR="00BA2756" w:rsidRDefault="00BA2756" w:rsidP="00BA2756">
                      <w:pPr>
                        <w:pStyle w:val="formattext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b/>
                          <w:color w:val="0070C0"/>
                          <w:spacing w:val="2"/>
                          <w:sz w:val="22"/>
                          <w:szCs w:val="22"/>
                        </w:rPr>
                      </w:pPr>
                      <w:r w:rsidRPr="008772DD">
                        <w:rPr>
                          <w:b/>
                          <w:color w:val="0070C0"/>
                          <w:spacing w:val="2"/>
                          <w:sz w:val="22"/>
                          <w:szCs w:val="22"/>
                        </w:rPr>
                        <w:t xml:space="preserve">паспорт гражданина Российской Федерации </w:t>
                      </w:r>
                      <w:r w:rsidRPr="008772DD">
                        <w:rPr>
                          <w:b/>
                          <w:color w:val="0070C0"/>
                          <w:spacing w:val="2"/>
                          <w:sz w:val="22"/>
                          <w:szCs w:val="22"/>
                          <w:shd w:val="clear" w:color="auto" w:fill="FFFFFF"/>
                        </w:rPr>
                        <w:t>или иной документ, удостоверяющий личность и подтверждающий проживание на территории Самарской области (копия с предъявлением оригинала);</w:t>
                      </w:r>
                      <w:r w:rsidRPr="008772DD">
                        <w:rPr>
                          <w:b/>
                          <w:color w:val="0070C0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</w:p>
                    <w:p w:rsidR="00BE5E53" w:rsidRPr="008772DD" w:rsidRDefault="00BE5E53" w:rsidP="00BE5E53">
                      <w:pPr>
                        <w:pStyle w:val="formattext"/>
                        <w:shd w:val="clear" w:color="auto" w:fill="FFFFFF"/>
                        <w:spacing w:before="0" w:beforeAutospacing="0" w:after="0" w:afterAutospacing="0"/>
                        <w:ind w:left="720"/>
                        <w:textAlignment w:val="baseline"/>
                        <w:rPr>
                          <w:b/>
                          <w:color w:val="0070C0"/>
                          <w:spacing w:val="2"/>
                          <w:sz w:val="22"/>
                          <w:szCs w:val="22"/>
                        </w:rPr>
                      </w:pPr>
                    </w:p>
                    <w:p w:rsidR="00BA2756" w:rsidRPr="00BE5E53" w:rsidRDefault="00BA2756" w:rsidP="00BA2756">
                      <w:pPr>
                        <w:pStyle w:val="ac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</w:rPr>
                      </w:pPr>
                      <w:r w:rsidRPr="008772DD">
                        <w:rPr>
                          <w:rFonts w:ascii="Times New Roman" w:hAnsi="Times New Roman" w:cs="Times New Roman"/>
                          <w:b/>
                          <w:color w:val="0070C0"/>
                          <w:spacing w:val="2"/>
                        </w:rPr>
                        <w:t>домовая (поквартирная) книга либо поквартирная карточка, либо их копия, либо выписка из домового (поквартирной) книги или поквартирной карточки</w:t>
                      </w:r>
                    </w:p>
                    <w:p w:rsidR="00BE5E53" w:rsidRPr="00BE5E53" w:rsidRDefault="00BE5E53" w:rsidP="00BE5E53">
                      <w:pPr>
                        <w:pStyle w:val="ac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</w:rPr>
                      </w:pPr>
                    </w:p>
                    <w:p w:rsidR="00BE5E53" w:rsidRPr="008772DD" w:rsidRDefault="00BE5E53" w:rsidP="00BE5E53">
                      <w:pPr>
                        <w:pStyle w:val="ac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</w:rPr>
                      </w:pPr>
                    </w:p>
                    <w:p w:rsidR="00BA2756" w:rsidRPr="004B4CDE" w:rsidRDefault="00BA2756" w:rsidP="00BA2756">
                      <w:pPr>
                        <w:pStyle w:val="ac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70C0"/>
                          <w:spacing w:val="2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4B4CDE">
                        <w:rPr>
                          <w:rFonts w:ascii="Times New Roman" w:hAnsi="Times New Roman" w:cs="Times New Roman"/>
                          <w:b/>
                          <w:color w:val="0070C0"/>
                          <w:spacing w:val="2"/>
                          <w:sz w:val="24"/>
                          <w:szCs w:val="24"/>
                          <w:shd w:val="clear" w:color="auto" w:fill="FFFFFF"/>
                        </w:rPr>
                        <w:t>справки медицинских организаций о состоянии здоровья и отсутствии у лица, изъявившего желание организовать приемную семью, и всех членов его семьи, совместно с ним проживающих, социально значимых заболеваний и заболеваний, представляющих опасность для окружающих, наркомании, токсикомании, хронического алкоголизма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5EB5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>
                <wp:simplePos x="0" y="0"/>
                <wp:positionH relativeFrom="page">
                  <wp:posOffset>612140</wp:posOffset>
                </wp:positionH>
                <wp:positionV relativeFrom="page">
                  <wp:posOffset>389890</wp:posOffset>
                </wp:positionV>
                <wp:extent cx="171450" cy="429260"/>
                <wp:effectExtent l="0" t="0" r="0" b="8890"/>
                <wp:wrapNone/>
                <wp:docPr id="32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7145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>
                            <w:pPr>
                              <w:pStyle w:val="4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non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29" type="#_x0000_t202" style="position:absolute;left:0;text-align:left;margin-left:48.2pt;margin-top:30.7pt;width:13.5pt;height:33.8pt;z-index:251655680;visibility:visible;mso-wrap-style:non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FF0996" w:rsidRDefault="00A537EB">
                      <w:pPr>
                        <w:pStyle w:val="4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5EB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4431665</wp:posOffset>
                </wp:positionH>
                <wp:positionV relativeFrom="page">
                  <wp:posOffset>6527165</wp:posOffset>
                </wp:positionV>
                <wp:extent cx="234950" cy="352425"/>
                <wp:effectExtent l="0" t="0" r="0" b="9525"/>
                <wp:wrapNone/>
                <wp:docPr id="31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3" o:spid="_x0000_s1030" type="#_x0000_t202" style="position:absolute;left:0;text-align:left;margin-left:348.95pt;margin-top:513.95pt;width:18.5pt;height:27.75pt;z-index:2516505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6VtgIAAMA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" filled="f" stroked="f">
                <v:textbox style="mso-fit-shape-to-text:t">
                  <w:txbxContent>
                    <w:p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  <w:r w:rsidR="000A5EB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7536180</wp:posOffset>
                </wp:positionH>
                <wp:positionV relativeFrom="page">
                  <wp:posOffset>3058795</wp:posOffset>
                </wp:positionV>
                <wp:extent cx="234950" cy="352425"/>
                <wp:effectExtent l="0" t="0" r="0" b="9525"/>
                <wp:wrapNone/>
                <wp:docPr id="28" name="Text 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5" o:spid="_x0000_s1031" type="#_x0000_t202" style="position:absolute;left:0;text-align:left;margin-left:593.4pt;margin-top:240.85pt;width:18.5pt;height:27.75pt;z-index:2516597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" filled="f" stroked="f">
                <v:textbox style="mso-fit-shape-to-text:t">
                  <w:txbxContent>
                    <w:p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  <w:r w:rsidR="000A5EB5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608" behindDoc="0" locked="0" layoutInCell="1" allowOverlap="1">
                <wp:simplePos x="0" y="0"/>
                <wp:positionH relativeFrom="page">
                  <wp:posOffset>3846195</wp:posOffset>
                </wp:positionH>
                <wp:positionV relativeFrom="page">
                  <wp:posOffset>4999990</wp:posOffset>
                </wp:positionV>
                <wp:extent cx="2171700" cy="233045"/>
                <wp:effectExtent l="0" t="0" r="0" b="0"/>
                <wp:wrapNone/>
                <wp:docPr id="17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170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3A1A56" w:rsidRDefault="00A537EB">
                            <w:pPr>
                              <w:pStyle w:val="22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32" type="#_x0000_t202" style="position:absolute;left:0;text-align:left;margin-left:302.85pt;margin-top:393.7pt;width:171pt;height:18.35pt;z-index:25165260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3A1A56" w:rsidRDefault="00A537EB">
                      <w:pPr>
                        <w:pStyle w:val="22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5EB5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0" b="0"/>
                <wp:wrapNone/>
                <wp:docPr id="16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3E4F3" id="Rectangle 12" o:spid="_x0000_s1026" style="position:absolute;margin-left:341.95pt;margin-top:517.15pt;width:108pt;height:54pt;z-index:251651584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HbD8w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A537EB">
        <w:br w:type="page"/>
      </w:r>
      <w:r w:rsidR="00BA2756">
        <w:rPr>
          <w:noProof/>
          <w:lang w:val="ru-RU"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60800" behindDoc="0" locked="0" layoutInCell="1" allowOverlap="1" wp14:anchorId="5F398E2A" wp14:editId="3E0FCDD4">
                <wp:simplePos x="0" y="0"/>
                <wp:positionH relativeFrom="page">
                  <wp:posOffset>314325</wp:posOffset>
                </wp:positionH>
                <wp:positionV relativeFrom="page">
                  <wp:posOffset>3019424</wp:posOffset>
                </wp:positionV>
                <wp:extent cx="3182620" cy="2695575"/>
                <wp:effectExtent l="0" t="0" r="0" b="9525"/>
                <wp:wrapNone/>
                <wp:docPr id="35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82620" cy="269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A2756" w:rsidRPr="00D67081" w:rsidRDefault="00BA2756" w:rsidP="00B30C55">
                            <w:pPr>
                              <w:pStyle w:val="a7"/>
                              <w:jc w:val="both"/>
                              <w:rPr>
                                <w:color w:val="0070C0"/>
                                <w:spacing w:val="2"/>
                                <w:shd w:val="clear" w:color="auto" w:fill="FFFFFF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С 1 января 2009 года в Самарской области действует закон Самарской области от 10.11.2008 № 121-ГД «</w:t>
                            </w:r>
                            <w:r w:rsidRPr="00D67081">
                              <w:rPr>
                                <w:color w:val="0070C0"/>
                                <w:spacing w:val="2"/>
                                <w:shd w:val="clear" w:color="auto" w:fill="FFFFFF"/>
                                <w:lang w:val="ru-RU"/>
                              </w:rPr>
                              <w:t>О</w:t>
                            </w:r>
                            <w:r w:rsidRPr="00D67081">
                              <w:rPr>
                                <w:rStyle w:val="ad"/>
                                <w:color w:val="0070C0"/>
                                <w:lang w:val="ru-RU"/>
                              </w:rPr>
                              <w:t>б организации деятельности приемных семей для граждан пожилого возраста и инвалидов» (далее – закон)</w:t>
                            </w:r>
                          </w:p>
                          <w:p w:rsidR="00B9315F" w:rsidRPr="004B4CDE" w:rsidRDefault="004F6548" w:rsidP="00B30C55">
                            <w:pPr>
                              <w:pStyle w:val="a7"/>
                              <w:jc w:val="both"/>
                              <w:rPr>
                                <w:b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B4CDE">
                              <w:rPr>
                                <w:b/>
                                <w:color w:val="0070C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Закон направлен на повышение качества жизни пожилых граждан и инвалидов, укрепление традиций взаимопомощи, профилактику социального одиночества и определяет порядок организации приемной семьи для граждан пожилого возраста и инвалидов на территории Самарской области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98E2A" id="Text Box 355" o:spid="_x0000_s1033" type="#_x0000_t202" style="position:absolute;left:0;text-align:left;margin-left:24.75pt;margin-top:237.75pt;width:250.6pt;height:212.25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BA2756" w:rsidRPr="00D67081" w:rsidRDefault="00BA2756" w:rsidP="00B30C55">
                      <w:pPr>
                        <w:pStyle w:val="a7"/>
                        <w:jc w:val="both"/>
                        <w:rPr>
                          <w:color w:val="0070C0"/>
                          <w:spacing w:val="2"/>
                          <w:shd w:val="clear" w:color="auto" w:fill="FFFFFF"/>
                          <w:lang w:val="ru-RU"/>
                        </w:rPr>
                      </w:pPr>
                      <w:r>
                        <w:rPr>
                          <w:b/>
                          <w:color w:val="0070C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С 1 января 2009 года в Самарской области действует закон Самарской области от 10.11.2008 № 121-ГД «</w:t>
                      </w:r>
                      <w:r w:rsidRPr="00D67081">
                        <w:rPr>
                          <w:color w:val="0070C0"/>
                          <w:spacing w:val="2"/>
                          <w:shd w:val="clear" w:color="auto" w:fill="FFFFFF"/>
                          <w:lang w:val="ru-RU"/>
                        </w:rPr>
                        <w:t>О</w:t>
                      </w:r>
                      <w:r w:rsidRPr="00D67081">
                        <w:rPr>
                          <w:rStyle w:val="ad"/>
                          <w:color w:val="0070C0"/>
                          <w:lang w:val="ru-RU"/>
                        </w:rPr>
                        <w:t>б организации деятельности приемных семей для граждан пожилого возраста и инвалидов» (далее – закон)</w:t>
                      </w:r>
                    </w:p>
                    <w:p w:rsidR="00B9315F" w:rsidRPr="004B4CDE" w:rsidRDefault="004F6548" w:rsidP="00B30C55">
                      <w:pPr>
                        <w:pStyle w:val="a7"/>
                        <w:jc w:val="both"/>
                        <w:rPr>
                          <w:b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 w:rsidRPr="004B4CDE">
                        <w:rPr>
                          <w:b/>
                          <w:color w:val="0070C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Закон направлен на повышение качества жизни пожилых граждан и инвалидов, укрепление традиций взаимопомощи, профилактику социального одиночества и определяет порядок организации приемной семьи для граждан пожилого возраста и инвалидов на территории Самарской области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A2756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0046875B" wp14:editId="2CC36655">
                <wp:simplePos x="0" y="0"/>
                <wp:positionH relativeFrom="page">
                  <wp:posOffset>295275</wp:posOffset>
                </wp:positionH>
                <wp:positionV relativeFrom="page">
                  <wp:posOffset>5295900</wp:posOffset>
                </wp:positionV>
                <wp:extent cx="3201670" cy="1933575"/>
                <wp:effectExtent l="0" t="0" r="0" b="9525"/>
                <wp:wrapNone/>
                <wp:docPr id="13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01670" cy="193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A2756" w:rsidRDefault="00BA2756" w:rsidP="001E3AF8">
                            <w:pPr>
                              <w:shd w:val="clear" w:color="auto" w:fill="FFFFFF"/>
                              <w:spacing w:before="375" w:after="225" w:line="240" w:lineRule="auto"/>
                              <w:textAlignment w:val="baseline"/>
                              <w:outlineLvl w:val="2"/>
                              <w:rPr>
                                <w:b/>
                                <w:color w:val="1F497D" w:themeColor="text2"/>
                                <w:spacing w:val="2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</w:p>
                          <w:p w:rsidR="001E3AF8" w:rsidRPr="00B30C55" w:rsidRDefault="001E3AF8" w:rsidP="001E3AF8">
                            <w:pPr>
                              <w:shd w:val="clear" w:color="auto" w:fill="FFFFFF"/>
                              <w:spacing w:before="375" w:after="225" w:line="240" w:lineRule="auto"/>
                              <w:textAlignment w:val="baseline"/>
                              <w:outlineLvl w:val="2"/>
                              <w:rPr>
                                <w:b/>
                                <w:color w:val="1F497D" w:themeColor="text2"/>
                                <w:spacing w:val="2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B30C55">
                              <w:rPr>
                                <w:b/>
                                <w:color w:val="1F497D" w:themeColor="text2"/>
                                <w:spacing w:val="2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>Порядок образования приемной семьи</w:t>
                            </w:r>
                          </w:p>
                          <w:p w:rsidR="001E3AF8" w:rsidRPr="004B4CDE" w:rsidRDefault="001E3AF8" w:rsidP="001E3AF8">
                            <w:pPr>
                              <w:rPr>
                                <w:b/>
                                <w:color w:val="0070C0"/>
                                <w:spacing w:val="2"/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</w:pPr>
                            <w:r w:rsidRPr="004B4CDE">
                              <w:rPr>
                                <w:b/>
                                <w:color w:val="0070C0"/>
                                <w:spacing w:val="2"/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  <w:t xml:space="preserve">Организовать приемную семью могут совершеннолетние дееспособные граждане обоего пола, не являющиеся близкими родственниками и не состоящие в отношениях усыновителя и усыновленного </w:t>
                            </w:r>
                          </w:p>
                          <w:p w:rsidR="00A537EB" w:rsidRPr="003A1A56" w:rsidRDefault="00A537EB" w:rsidP="001E3AF8">
                            <w:pPr>
                              <w:pStyle w:val="a7"/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6875B" id="_x0000_s1034" type="#_x0000_t202" style="position:absolute;left:0;text-align:left;margin-left:23.25pt;margin-top:417pt;width:252.1pt;height:152.2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BA2756" w:rsidRDefault="00BA2756" w:rsidP="001E3AF8">
                      <w:pPr>
                        <w:shd w:val="clear" w:color="auto" w:fill="FFFFFF"/>
                        <w:spacing w:before="375" w:after="225" w:line="240" w:lineRule="auto"/>
                        <w:textAlignment w:val="baseline"/>
                        <w:outlineLvl w:val="2"/>
                        <w:rPr>
                          <w:b/>
                          <w:color w:val="1F497D" w:themeColor="text2"/>
                          <w:spacing w:val="2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</w:p>
                    <w:p w:rsidR="001E3AF8" w:rsidRPr="00B30C55" w:rsidRDefault="001E3AF8" w:rsidP="001E3AF8">
                      <w:pPr>
                        <w:shd w:val="clear" w:color="auto" w:fill="FFFFFF"/>
                        <w:spacing w:before="375" w:after="225" w:line="240" w:lineRule="auto"/>
                        <w:textAlignment w:val="baseline"/>
                        <w:outlineLvl w:val="2"/>
                        <w:rPr>
                          <w:b/>
                          <w:color w:val="1F497D" w:themeColor="text2"/>
                          <w:spacing w:val="2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B30C55">
                        <w:rPr>
                          <w:b/>
                          <w:color w:val="1F497D" w:themeColor="text2"/>
                          <w:spacing w:val="2"/>
                          <w:kern w:val="0"/>
                          <w:sz w:val="24"/>
                          <w:szCs w:val="24"/>
                          <w:lang w:val="ru-RU" w:eastAsia="ru-RU"/>
                        </w:rPr>
                        <w:t>Порядок образования приемной семьи</w:t>
                      </w:r>
                    </w:p>
                    <w:p w:rsidR="001E3AF8" w:rsidRPr="004B4CDE" w:rsidRDefault="001E3AF8" w:rsidP="001E3AF8">
                      <w:pPr>
                        <w:rPr>
                          <w:b/>
                          <w:color w:val="0070C0"/>
                          <w:spacing w:val="2"/>
                          <w:sz w:val="22"/>
                          <w:szCs w:val="22"/>
                          <w:shd w:val="clear" w:color="auto" w:fill="FFFFFF"/>
                          <w:lang w:val="ru-RU"/>
                        </w:rPr>
                      </w:pPr>
                      <w:r w:rsidRPr="004B4CDE">
                        <w:rPr>
                          <w:b/>
                          <w:color w:val="0070C0"/>
                          <w:spacing w:val="2"/>
                          <w:sz w:val="22"/>
                          <w:szCs w:val="22"/>
                          <w:shd w:val="clear" w:color="auto" w:fill="FFFFFF"/>
                          <w:lang w:val="ru-RU"/>
                        </w:rPr>
                        <w:t xml:space="preserve">Организовать приемную семью могут совершеннолетние дееспособные граждане обоего пола, не являющиеся близкими родственниками и не состоящие в отношениях усыновителя и усыновленного </w:t>
                      </w:r>
                    </w:p>
                    <w:p w:rsidR="00A537EB" w:rsidRPr="003A1A56" w:rsidRDefault="00A537EB" w:rsidP="001E3AF8">
                      <w:pPr>
                        <w:pStyle w:val="a7"/>
                        <w:jc w:val="both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E763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F78112B" wp14:editId="0C375EB0">
                <wp:simplePos x="0" y="0"/>
                <wp:positionH relativeFrom="page">
                  <wp:posOffset>733425</wp:posOffset>
                </wp:positionH>
                <wp:positionV relativeFrom="page">
                  <wp:posOffset>2895600</wp:posOffset>
                </wp:positionV>
                <wp:extent cx="2028825" cy="47625"/>
                <wp:effectExtent l="0" t="0" r="0" b="9525"/>
                <wp:wrapNone/>
                <wp:docPr id="8" name="Text 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028825" cy="47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Pr="001A07E7" w:rsidRDefault="00A537EB" w:rsidP="00B449EB">
                            <w:pPr>
                              <w:jc w:val="center"/>
                              <w:rPr>
                                <w:color w:val="00206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8112B" id="Text Box 456" o:spid="_x0000_s1035" type="#_x0000_t202" style="position:absolute;left:0;text-align:left;margin-left:57.75pt;margin-top:228pt;width:159.75pt;height:3.7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" filled="f" stroked="f">
                <v:textbox>
                  <w:txbxContent>
                    <w:p w:rsidR="00A537EB" w:rsidRPr="001A07E7" w:rsidRDefault="00A537EB" w:rsidP="00B449EB">
                      <w:pPr>
                        <w:jc w:val="center"/>
                        <w:rPr>
                          <w:color w:val="002060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77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F9ADB2" wp14:editId="6B895B14">
                <wp:simplePos x="0" y="0"/>
                <wp:positionH relativeFrom="page">
                  <wp:posOffset>3971925</wp:posOffset>
                </wp:positionH>
                <wp:positionV relativeFrom="page">
                  <wp:posOffset>790575</wp:posOffset>
                </wp:positionV>
                <wp:extent cx="2957830" cy="6292850"/>
                <wp:effectExtent l="0" t="0" r="0" b="0"/>
                <wp:wrapNone/>
                <wp:docPr id="10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830" cy="629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756" w:rsidRPr="00D67081" w:rsidRDefault="00BA2756" w:rsidP="00BA2756">
                            <w:pPr>
                              <w:pStyle w:val="ae"/>
                              <w:spacing w:line="270" w:lineRule="atLeast"/>
                              <w:jc w:val="both"/>
                              <w:rPr>
                                <w:b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D67081">
                              <w:rPr>
                                <w:b/>
                                <w:color w:val="0070C0"/>
                                <w:sz w:val="22"/>
                                <w:szCs w:val="22"/>
                              </w:rPr>
                              <w:t>Приемная семья является формой жизнеустройства и социального обслуживания и предоставляет собой совместное проживание и ведение общего хозяйства лица, оказывающего социальные услуги, и лица, нуждающегося в социальных услугах.</w:t>
                            </w:r>
                          </w:p>
                          <w:p w:rsidR="00BA2756" w:rsidRPr="00D67081" w:rsidRDefault="00BA2756" w:rsidP="00BA2756">
                            <w:pPr>
                              <w:pStyle w:val="ae"/>
                              <w:spacing w:line="270" w:lineRule="atLeast"/>
                              <w:jc w:val="both"/>
                              <w:rPr>
                                <w:b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D67081">
                              <w:rPr>
                                <w:b/>
                                <w:color w:val="0070C0"/>
                                <w:sz w:val="22"/>
                                <w:szCs w:val="22"/>
                              </w:rPr>
                              <w:t>Подопечными в приемной семье чаще всего становятся одинокие престарелые граждане в возрасте 50 – 100 лет, проживающие в ветхих домовладениях без удобств, либо лишившиеся собственного жилья. Поэтому 65% таких приемных семей проживают у лиц, оказывающих социальные услуги. Это позволяет не только обеспечить подопечных необходимым социальным уходом, но и значительно улучшить условия их жизни.</w:t>
                            </w:r>
                          </w:p>
                          <w:p w:rsidR="00BA2756" w:rsidRDefault="00BA2756" w:rsidP="00BA2756">
                            <w:pPr>
                              <w:pStyle w:val="ae"/>
                              <w:spacing w:line="270" w:lineRule="atLeast"/>
                              <w:jc w:val="both"/>
                              <w:rPr>
                                <w:b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D67081">
                              <w:rPr>
                                <w:b/>
                                <w:color w:val="0070C0"/>
                                <w:sz w:val="22"/>
                                <w:szCs w:val="22"/>
                              </w:rPr>
                              <w:t> </w:t>
                            </w:r>
                            <w:r w:rsidR="00D67081" w:rsidRPr="00D67081">
                              <w:rPr>
                                <w:b/>
                                <w:color w:val="0070C0"/>
                                <w:sz w:val="22"/>
                                <w:szCs w:val="22"/>
                              </w:rPr>
                              <w:t>С</w:t>
                            </w:r>
                            <w:r w:rsidRPr="00D67081">
                              <w:rPr>
                                <w:b/>
                                <w:color w:val="0070C0"/>
                                <w:sz w:val="22"/>
                                <w:szCs w:val="22"/>
                              </w:rPr>
                              <w:t xml:space="preserve"> 2009 года на территории Самарской области   создано 575 приемных семей для граждан пожилого возраста и инвалидов.</w:t>
                            </w:r>
                          </w:p>
                          <w:p w:rsidR="00696D61" w:rsidRPr="00D67081" w:rsidRDefault="00696D61" w:rsidP="00BA2756">
                            <w:pPr>
                              <w:pStyle w:val="ae"/>
                              <w:spacing w:line="270" w:lineRule="atLeast"/>
                              <w:jc w:val="both"/>
                              <w:rPr>
                                <w:b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  <w:p w:rsidR="00BA2756" w:rsidRPr="001E3AF8" w:rsidRDefault="00696D61" w:rsidP="00BA2756">
                            <w:pPr>
                              <w:pStyle w:val="formattext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b/>
                                <w:color w:val="002060"/>
                                <w:spacing w:val="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EFCF3E" wp14:editId="7BF19B72">
                                  <wp:extent cx="2774315" cy="1961759"/>
                                  <wp:effectExtent l="0" t="0" r="6985" b="635"/>
                                  <wp:docPr id="5" name="Рисунок 5" descr="https://i.ytimg.com/vi/N3Mvp5CpWf0/mqdefaul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i.ytimg.com/vi/N3Mvp5CpWf0/mqdefaul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91839" cy="19741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9ADB2" id="Text Box 453" o:spid="_x0000_s1036" type="#_x0000_t202" style="position:absolute;left:0;text-align:left;margin-left:312.75pt;margin-top:62.25pt;width:232.9pt;height:495.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MlBuwIAAMU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" filled="f" stroked="f">
                <v:textbox>
                  <w:txbxContent>
                    <w:p w:rsidR="00BA2756" w:rsidRPr="00D67081" w:rsidRDefault="00BA2756" w:rsidP="00BA2756">
                      <w:pPr>
                        <w:pStyle w:val="ae"/>
                        <w:spacing w:line="270" w:lineRule="atLeast"/>
                        <w:jc w:val="both"/>
                        <w:rPr>
                          <w:b/>
                          <w:color w:val="0070C0"/>
                          <w:sz w:val="22"/>
                          <w:szCs w:val="22"/>
                        </w:rPr>
                      </w:pPr>
                      <w:r w:rsidRPr="00D67081">
                        <w:rPr>
                          <w:b/>
                          <w:color w:val="0070C0"/>
                          <w:sz w:val="22"/>
                          <w:szCs w:val="22"/>
                        </w:rPr>
                        <w:t>Приемная семья является формой жизнеустройства и социального обслуживания и предоставляет собой совместное проживание и ведение общего хозяйства лица, оказывающего социальные услуги, и лица, нуждающегося в социальных услугах.</w:t>
                      </w:r>
                    </w:p>
                    <w:p w:rsidR="00BA2756" w:rsidRPr="00D67081" w:rsidRDefault="00BA2756" w:rsidP="00BA2756">
                      <w:pPr>
                        <w:pStyle w:val="ae"/>
                        <w:spacing w:line="270" w:lineRule="atLeast"/>
                        <w:jc w:val="both"/>
                        <w:rPr>
                          <w:b/>
                          <w:color w:val="0070C0"/>
                          <w:sz w:val="22"/>
                          <w:szCs w:val="22"/>
                        </w:rPr>
                      </w:pPr>
                      <w:r w:rsidRPr="00D67081">
                        <w:rPr>
                          <w:b/>
                          <w:color w:val="0070C0"/>
                          <w:sz w:val="22"/>
                          <w:szCs w:val="22"/>
                        </w:rPr>
                        <w:t>Подопечными в приемной семье чаще всего становятся одинокие престарелые граждане в возрасте 50 – 100 лет, проживающие в ветхих домовладениях без удобств, либо лишившиеся собственного жилья. Поэтому 65% таких приемных семей проживают у лиц, оказывающих социальные услуги. Это позволяет не только обеспечить подопечных необходимым социальным уходом, но и значительно улучшить условия их жизни.</w:t>
                      </w:r>
                    </w:p>
                    <w:p w:rsidR="00BA2756" w:rsidRDefault="00BA2756" w:rsidP="00BA2756">
                      <w:pPr>
                        <w:pStyle w:val="ae"/>
                        <w:spacing w:line="270" w:lineRule="atLeast"/>
                        <w:jc w:val="both"/>
                        <w:rPr>
                          <w:b/>
                          <w:color w:val="0070C0"/>
                          <w:sz w:val="22"/>
                          <w:szCs w:val="22"/>
                        </w:rPr>
                      </w:pPr>
                      <w:r w:rsidRPr="00D67081">
                        <w:rPr>
                          <w:b/>
                          <w:color w:val="0070C0"/>
                          <w:sz w:val="22"/>
                          <w:szCs w:val="22"/>
                        </w:rPr>
                        <w:t> </w:t>
                      </w:r>
                      <w:r w:rsidR="00D67081" w:rsidRPr="00D67081">
                        <w:rPr>
                          <w:b/>
                          <w:color w:val="0070C0"/>
                          <w:sz w:val="22"/>
                          <w:szCs w:val="22"/>
                        </w:rPr>
                        <w:t>С</w:t>
                      </w:r>
                      <w:r w:rsidRPr="00D67081">
                        <w:rPr>
                          <w:b/>
                          <w:color w:val="0070C0"/>
                          <w:sz w:val="22"/>
                          <w:szCs w:val="22"/>
                        </w:rPr>
                        <w:t xml:space="preserve"> 2009 года на территории Самарской области   создано 575 приемных семей для граждан пожилого возраста и инвалидов.</w:t>
                      </w:r>
                    </w:p>
                    <w:p w:rsidR="00696D61" w:rsidRPr="00D67081" w:rsidRDefault="00696D61" w:rsidP="00BA2756">
                      <w:pPr>
                        <w:pStyle w:val="ae"/>
                        <w:spacing w:line="270" w:lineRule="atLeast"/>
                        <w:jc w:val="both"/>
                        <w:rPr>
                          <w:b/>
                          <w:color w:val="0070C0"/>
                          <w:sz w:val="22"/>
                          <w:szCs w:val="22"/>
                        </w:rPr>
                      </w:pPr>
                    </w:p>
                    <w:p w:rsidR="00BA2756" w:rsidRPr="001E3AF8" w:rsidRDefault="00696D61" w:rsidP="00BA2756">
                      <w:pPr>
                        <w:pStyle w:val="formattext"/>
                        <w:shd w:val="clear" w:color="auto" w:fill="FFFFFF"/>
                        <w:spacing w:before="0" w:beforeAutospacing="0" w:after="0" w:afterAutospacing="0"/>
                        <w:jc w:val="both"/>
                        <w:textAlignment w:val="baseline"/>
                        <w:rPr>
                          <w:b/>
                          <w:color w:val="002060"/>
                          <w:spacing w:val="2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EFCF3E" wp14:editId="7BF19B72">
                            <wp:extent cx="2774315" cy="1961759"/>
                            <wp:effectExtent l="0" t="0" r="6985" b="635"/>
                            <wp:docPr id="5" name="Рисунок 5" descr="https://i.ytimg.com/vi/N3Mvp5CpWf0/mqdefaul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i.ytimg.com/vi/N3Mvp5CpWf0/mqdefaul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91839" cy="19741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77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3384507" wp14:editId="60BCF522">
                <wp:simplePos x="0" y="0"/>
                <wp:positionH relativeFrom="page">
                  <wp:posOffset>4124325</wp:posOffset>
                </wp:positionH>
                <wp:positionV relativeFrom="page">
                  <wp:posOffset>666750</wp:posOffset>
                </wp:positionV>
                <wp:extent cx="2782570" cy="47625"/>
                <wp:effectExtent l="0" t="0" r="0" b="9525"/>
                <wp:wrapNone/>
                <wp:docPr id="43" name="Text 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570" cy="47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03C" w:rsidRPr="00180FD5" w:rsidRDefault="0025003C" w:rsidP="0025003C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84507" id="_x0000_s1037" type="#_x0000_t202" style="position:absolute;left:0;text-align:left;margin-left:324.75pt;margin-top:52.5pt;width:219.1pt;height:3.7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74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" filled="f" stroked="f">
                <v:textbox>
                  <w:txbxContent>
                    <w:p w:rsidR="0025003C" w:rsidRPr="00180FD5" w:rsidRDefault="0025003C" w:rsidP="0025003C">
                      <w:pPr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E7447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9536" behindDoc="0" locked="0" layoutInCell="1" allowOverlap="1" wp14:anchorId="7F581F6B" wp14:editId="72BA512A">
                <wp:simplePos x="0" y="0"/>
                <wp:positionH relativeFrom="page">
                  <wp:posOffset>400051</wp:posOffset>
                </wp:positionH>
                <wp:positionV relativeFrom="page">
                  <wp:posOffset>114300</wp:posOffset>
                </wp:positionV>
                <wp:extent cx="2891790" cy="142875"/>
                <wp:effectExtent l="0" t="0" r="3810" b="9525"/>
                <wp:wrapNone/>
                <wp:docPr id="7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917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4F6548" w:rsidRDefault="00A537EB" w:rsidP="004F6548">
                            <w:pPr>
                              <w:pStyle w:val="4"/>
                              <w:jc w:val="center"/>
                              <w:rPr>
                                <w:rFonts w:ascii="Times New Roman" w:hAnsi="Times New Roman" w:cs="Times New Roman"/>
                                <w:color w:val="1F497D" w:themeColor="text2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81F6B" id="Text Box 356" o:spid="_x0000_s1038" type="#_x0000_t202" style="position:absolute;left:0;text-align:left;margin-left:31.5pt;margin-top:9pt;width:227.7pt;height:11.25pt;z-index:25164953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A537EB" w:rsidRPr="004F6548" w:rsidRDefault="00A537EB" w:rsidP="004F6548">
                      <w:pPr>
                        <w:pStyle w:val="4"/>
                        <w:jc w:val="center"/>
                        <w:rPr>
                          <w:rFonts w:ascii="Times New Roman" w:hAnsi="Times New Roman" w:cs="Times New Roman"/>
                          <w:color w:val="1F497D" w:themeColor="text2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30C5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C8BDDA" wp14:editId="60284F4D">
                <wp:simplePos x="0" y="0"/>
                <wp:positionH relativeFrom="page">
                  <wp:posOffset>7225748</wp:posOffset>
                </wp:positionH>
                <wp:positionV relativeFrom="page">
                  <wp:posOffset>119270</wp:posOffset>
                </wp:positionV>
                <wp:extent cx="3239935" cy="7314979"/>
                <wp:effectExtent l="0" t="0" r="0" b="635"/>
                <wp:wrapNone/>
                <wp:docPr id="38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935" cy="73149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756" w:rsidRDefault="001868A1" w:rsidP="00BA2756">
                            <w:pPr>
                              <w:pStyle w:val="ae"/>
                              <w:spacing w:line="270" w:lineRule="atLeas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:rsidR="00BA2756" w:rsidRDefault="00BA2756" w:rsidP="00BA2756">
                            <w:pPr>
                              <w:pStyle w:val="ae"/>
                              <w:spacing w:line="270" w:lineRule="atLeas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BA2756" w:rsidRPr="001E3AF8" w:rsidRDefault="00BA2756" w:rsidP="00BA2756">
                            <w:pPr>
                              <w:pStyle w:val="ae"/>
                              <w:spacing w:line="270" w:lineRule="atLeast"/>
                              <w:jc w:val="center"/>
                              <w:rPr>
                                <w:b/>
                                <w:color w:val="002060"/>
                                <w:spacing w:val="2"/>
                                <w:sz w:val="32"/>
                                <w:szCs w:val="32"/>
                              </w:rPr>
                            </w:pPr>
                            <w:r w:rsidRPr="00300C94">
                              <w:rPr>
                                <w:b/>
                                <w:color w:val="002060"/>
                                <w:spacing w:val="2"/>
                                <w:sz w:val="32"/>
                                <w:szCs w:val="32"/>
                              </w:rPr>
                              <w:t>О</w:t>
                            </w:r>
                            <w:r w:rsidRPr="001E3AF8">
                              <w:rPr>
                                <w:b/>
                                <w:color w:val="002060"/>
                                <w:spacing w:val="2"/>
                                <w:sz w:val="32"/>
                                <w:szCs w:val="32"/>
                              </w:rPr>
                              <w:t>бязанности лиц, создавших приемную семью</w:t>
                            </w:r>
                          </w:p>
                          <w:p w:rsidR="00BA2756" w:rsidRDefault="00BA2756" w:rsidP="00BA2756">
                            <w:pPr>
                              <w:pStyle w:val="2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     </w:t>
                            </w:r>
                            <w:r w:rsidRPr="00300C94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Лицо, взявшее на себя обязательства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     </w:t>
                            </w:r>
                          </w:p>
                          <w:p w:rsidR="00BA2756" w:rsidRDefault="00BA2756" w:rsidP="00BA2756">
                            <w:pPr>
                              <w:pStyle w:val="2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     </w:t>
                            </w:r>
                            <w:r w:rsidRPr="00300C94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по уходу в рамках приемной семьи, </w:t>
                            </w:r>
                          </w:p>
                          <w:p w:rsidR="00BA2756" w:rsidRPr="00300C94" w:rsidRDefault="00BA2756" w:rsidP="00BA2756">
                            <w:pPr>
                              <w:pStyle w:val="2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     </w:t>
                            </w:r>
                            <w:r w:rsidRPr="00300C94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обязано обеспечивать:</w:t>
                            </w:r>
                          </w:p>
                          <w:p w:rsidR="00BA2756" w:rsidRPr="004B4CDE" w:rsidRDefault="00BA2756" w:rsidP="00BA2756">
                            <w:pPr>
                              <w:pStyle w:val="formattext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0" w:afterAutospacing="0" w:line="315" w:lineRule="atLeast"/>
                              <w:textAlignment w:val="baseline"/>
                              <w:rPr>
                                <w:b/>
                                <w:color w:val="0070C0"/>
                                <w:spacing w:val="2"/>
                              </w:rPr>
                            </w:pPr>
                            <w:r w:rsidRPr="004B4CDE">
                              <w:rPr>
                                <w:b/>
                                <w:color w:val="0070C0"/>
                                <w:spacing w:val="2"/>
                              </w:rPr>
                              <w:t>благоприятный психологический климат;</w:t>
                            </w:r>
                          </w:p>
                          <w:p w:rsidR="00BA2756" w:rsidRPr="004B4CDE" w:rsidRDefault="00BA2756" w:rsidP="00BA2756">
                            <w:pPr>
                              <w:pStyle w:val="formattext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0" w:afterAutospacing="0" w:line="315" w:lineRule="atLeast"/>
                              <w:textAlignment w:val="baseline"/>
                              <w:rPr>
                                <w:b/>
                                <w:color w:val="0070C0"/>
                                <w:spacing w:val="2"/>
                              </w:rPr>
                            </w:pPr>
                            <w:r w:rsidRPr="004B4CDE">
                              <w:rPr>
                                <w:b/>
                                <w:color w:val="0070C0"/>
                                <w:spacing w:val="2"/>
                              </w:rPr>
                              <w:t>содействие органу исполнительной власти Самарской области, уполномоченному в сфере социальной защиты населения, либо комплексному центру социального обслуживания, осуществляющему контроль за выполнением условий договора.</w:t>
                            </w:r>
                          </w:p>
                          <w:p w:rsidR="00BA2756" w:rsidRPr="004B4CDE" w:rsidRDefault="00BA2756" w:rsidP="00BA2756">
                            <w:pPr>
                              <w:pStyle w:val="formattext"/>
                              <w:shd w:val="clear" w:color="auto" w:fill="FFFFFF"/>
                              <w:spacing w:before="0" w:beforeAutospacing="0" w:after="0" w:afterAutospacing="0" w:line="315" w:lineRule="atLeast"/>
                              <w:ind w:left="360"/>
                              <w:textAlignment w:val="baseline"/>
                              <w:rPr>
                                <w:b/>
                                <w:color w:val="0070C0"/>
                                <w:spacing w:val="2"/>
                              </w:rPr>
                            </w:pPr>
                          </w:p>
                          <w:p w:rsidR="00BA2756" w:rsidRDefault="00BA2756" w:rsidP="00BA2756">
                            <w:pPr>
                              <w:pStyle w:val="2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    </w:t>
                            </w:r>
                            <w:r w:rsidRPr="00300C94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Лицо, нуждающееся в постороннем </w:t>
                            </w:r>
                          </w:p>
                          <w:p w:rsidR="00BA2756" w:rsidRPr="00300C94" w:rsidRDefault="00BA2756" w:rsidP="00BA2756">
                            <w:pPr>
                              <w:pStyle w:val="2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    </w:t>
                            </w:r>
                            <w:r w:rsidRPr="00300C94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уходе, обязано:</w:t>
                            </w:r>
                          </w:p>
                          <w:p w:rsidR="00BA2756" w:rsidRPr="004B4CDE" w:rsidRDefault="00BA2756" w:rsidP="00BA2756">
                            <w:pPr>
                              <w:pStyle w:val="formattext"/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before="0" w:beforeAutospacing="0" w:after="0" w:afterAutospacing="0" w:line="315" w:lineRule="atLeast"/>
                              <w:textAlignment w:val="baseline"/>
                              <w:rPr>
                                <w:b/>
                                <w:color w:val="0070C0"/>
                                <w:spacing w:val="2"/>
                              </w:rPr>
                            </w:pPr>
                            <w:r w:rsidRPr="004B4CDE">
                              <w:rPr>
                                <w:b/>
                                <w:color w:val="0070C0"/>
                                <w:spacing w:val="2"/>
                              </w:rPr>
                              <w:t>способствовать сохранению благоприятного психологического климата в приемной семье;</w:t>
                            </w:r>
                          </w:p>
                          <w:p w:rsidR="00BA2756" w:rsidRPr="004B4CDE" w:rsidRDefault="00BA2756" w:rsidP="00BA2756">
                            <w:pPr>
                              <w:pStyle w:val="formattext"/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before="0" w:beforeAutospacing="0" w:after="0" w:afterAutospacing="0" w:line="315" w:lineRule="atLeast"/>
                              <w:textAlignment w:val="baseline"/>
                              <w:rPr>
                                <w:b/>
                                <w:color w:val="0070C0"/>
                                <w:spacing w:val="2"/>
                              </w:rPr>
                            </w:pPr>
                            <w:r w:rsidRPr="004B4CDE">
                              <w:rPr>
                                <w:b/>
                                <w:color w:val="0070C0"/>
                                <w:spacing w:val="2"/>
                              </w:rPr>
                              <w:t>с уважением относиться к лицу, взявшему на себя обязательства по уходу, и членам его семьи.</w:t>
                            </w:r>
                          </w:p>
                          <w:p w:rsidR="00BA2756" w:rsidRPr="004B4CDE" w:rsidRDefault="00BA2756" w:rsidP="00BA2756">
                            <w:pPr>
                              <w:pStyle w:val="2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70C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BA2756" w:rsidRPr="008772DD" w:rsidRDefault="00BA2756" w:rsidP="00BA2756">
                            <w:pPr>
                              <w:pStyle w:val="ac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</w:rPr>
                            </w:pPr>
                          </w:p>
                          <w:p w:rsidR="00BA2756" w:rsidRDefault="00BA2756" w:rsidP="00BA2756">
                            <w:pPr>
                              <w:pStyle w:val="2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pacing w:val="2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8BDDA" id="_x0000_s1039" type="#_x0000_t202" style="position:absolute;left:0;text-align:left;margin-left:568.95pt;margin-top:9.4pt;width:255.1pt;height:8in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" filled="f" stroked="f">
                <v:textbox>
                  <w:txbxContent>
                    <w:p w:rsidR="00BA2756" w:rsidRDefault="001868A1" w:rsidP="00BA2756">
                      <w:pPr>
                        <w:pStyle w:val="ae"/>
                        <w:spacing w:line="270" w:lineRule="atLeas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 </w:t>
                      </w:r>
                    </w:p>
                    <w:p w:rsidR="00BA2756" w:rsidRDefault="00BA2756" w:rsidP="00BA2756">
                      <w:pPr>
                        <w:pStyle w:val="ae"/>
                        <w:spacing w:line="270" w:lineRule="atLeas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BA2756" w:rsidRPr="001E3AF8" w:rsidRDefault="00BA2756" w:rsidP="00BA2756">
                      <w:pPr>
                        <w:pStyle w:val="ae"/>
                        <w:spacing w:line="270" w:lineRule="atLeast"/>
                        <w:jc w:val="center"/>
                        <w:rPr>
                          <w:b/>
                          <w:color w:val="002060"/>
                          <w:spacing w:val="2"/>
                          <w:sz w:val="32"/>
                          <w:szCs w:val="32"/>
                        </w:rPr>
                      </w:pPr>
                      <w:r w:rsidRPr="00300C94">
                        <w:rPr>
                          <w:b/>
                          <w:color w:val="002060"/>
                          <w:spacing w:val="2"/>
                          <w:sz w:val="32"/>
                          <w:szCs w:val="32"/>
                        </w:rPr>
                        <w:t>О</w:t>
                      </w:r>
                      <w:r w:rsidRPr="001E3AF8">
                        <w:rPr>
                          <w:b/>
                          <w:color w:val="002060"/>
                          <w:spacing w:val="2"/>
                          <w:sz w:val="32"/>
                          <w:szCs w:val="32"/>
                        </w:rPr>
                        <w:t>бязанности лиц, создавших приемную семью</w:t>
                      </w:r>
                    </w:p>
                    <w:p w:rsidR="00BA2756" w:rsidRDefault="00BA2756" w:rsidP="00BA2756">
                      <w:pPr>
                        <w:pStyle w:val="2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 xml:space="preserve">      </w:t>
                      </w:r>
                      <w:r w:rsidRPr="00300C94"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 xml:space="preserve">Лицо, взявшее на себя обязательства </w:t>
                      </w: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 xml:space="preserve">      </w:t>
                      </w:r>
                    </w:p>
                    <w:p w:rsidR="00BA2756" w:rsidRDefault="00BA2756" w:rsidP="00BA2756">
                      <w:pPr>
                        <w:pStyle w:val="2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 xml:space="preserve">      </w:t>
                      </w:r>
                      <w:r w:rsidRPr="00300C94"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 xml:space="preserve">по уходу в рамках приемной семьи, </w:t>
                      </w:r>
                    </w:p>
                    <w:p w:rsidR="00BA2756" w:rsidRPr="00300C94" w:rsidRDefault="00BA2756" w:rsidP="00BA2756">
                      <w:pPr>
                        <w:pStyle w:val="2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 xml:space="preserve">      </w:t>
                      </w:r>
                      <w:r w:rsidRPr="00300C94"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обязано обеспечивать:</w:t>
                      </w:r>
                    </w:p>
                    <w:p w:rsidR="00BA2756" w:rsidRPr="004B4CDE" w:rsidRDefault="00BA2756" w:rsidP="00BA2756">
                      <w:pPr>
                        <w:pStyle w:val="formattext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0" w:beforeAutospacing="0" w:after="0" w:afterAutospacing="0" w:line="315" w:lineRule="atLeast"/>
                        <w:textAlignment w:val="baseline"/>
                        <w:rPr>
                          <w:b/>
                          <w:color w:val="0070C0"/>
                          <w:spacing w:val="2"/>
                        </w:rPr>
                      </w:pPr>
                      <w:r w:rsidRPr="004B4CDE">
                        <w:rPr>
                          <w:b/>
                          <w:color w:val="0070C0"/>
                          <w:spacing w:val="2"/>
                        </w:rPr>
                        <w:t>благоприятный психологический климат;</w:t>
                      </w:r>
                    </w:p>
                    <w:p w:rsidR="00BA2756" w:rsidRPr="004B4CDE" w:rsidRDefault="00BA2756" w:rsidP="00BA2756">
                      <w:pPr>
                        <w:pStyle w:val="formattext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0" w:beforeAutospacing="0" w:after="0" w:afterAutospacing="0" w:line="315" w:lineRule="atLeast"/>
                        <w:textAlignment w:val="baseline"/>
                        <w:rPr>
                          <w:b/>
                          <w:color w:val="0070C0"/>
                          <w:spacing w:val="2"/>
                        </w:rPr>
                      </w:pPr>
                      <w:r w:rsidRPr="004B4CDE">
                        <w:rPr>
                          <w:b/>
                          <w:color w:val="0070C0"/>
                          <w:spacing w:val="2"/>
                        </w:rPr>
                        <w:t>содействие органу исполнительной власти Самарской области, уполномоченному в сфере социальной защиты населения, либо комплексному центру социального обслуживания, осуществляющему контроль за выполнением условий договора.</w:t>
                      </w:r>
                    </w:p>
                    <w:p w:rsidR="00BA2756" w:rsidRPr="004B4CDE" w:rsidRDefault="00BA2756" w:rsidP="00BA2756">
                      <w:pPr>
                        <w:pStyle w:val="formattext"/>
                        <w:shd w:val="clear" w:color="auto" w:fill="FFFFFF"/>
                        <w:spacing w:before="0" w:beforeAutospacing="0" w:after="0" w:afterAutospacing="0" w:line="315" w:lineRule="atLeast"/>
                        <w:ind w:left="360"/>
                        <w:textAlignment w:val="baseline"/>
                        <w:rPr>
                          <w:b/>
                          <w:color w:val="0070C0"/>
                          <w:spacing w:val="2"/>
                        </w:rPr>
                      </w:pPr>
                    </w:p>
                    <w:p w:rsidR="00BA2756" w:rsidRDefault="00BA2756" w:rsidP="00BA2756">
                      <w:pPr>
                        <w:pStyle w:val="2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 xml:space="preserve">     </w:t>
                      </w:r>
                      <w:r w:rsidRPr="00300C94"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 xml:space="preserve">Лицо, нуждающееся в постороннем </w:t>
                      </w:r>
                    </w:p>
                    <w:p w:rsidR="00BA2756" w:rsidRPr="00300C94" w:rsidRDefault="00BA2756" w:rsidP="00BA2756">
                      <w:pPr>
                        <w:pStyle w:val="2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 xml:space="preserve">     </w:t>
                      </w:r>
                      <w:r w:rsidRPr="00300C94"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  <w:t>уходе, обязано:</w:t>
                      </w:r>
                    </w:p>
                    <w:p w:rsidR="00BA2756" w:rsidRPr="004B4CDE" w:rsidRDefault="00BA2756" w:rsidP="00BA2756">
                      <w:pPr>
                        <w:pStyle w:val="formattext"/>
                        <w:numPr>
                          <w:ilvl w:val="0"/>
                          <w:numId w:val="4"/>
                        </w:numPr>
                        <w:shd w:val="clear" w:color="auto" w:fill="FFFFFF"/>
                        <w:spacing w:before="0" w:beforeAutospacing="0" w:after="0" w:afterAutospacing="0" w:line="315" w:lineRule="atLeast"/>
                        <w:textAlignment w:val="baseline"/>
                        <w:rPr>
                          <w:b/>
                          <w:color w:val="0070C0"/>
                          <w:spacing w:val="2"/>
                        </w:rPr>
                      </w:pPr>
                      <w:r w:rsidRPr="004B4CDE">
                        <w:rPr>
                          <w:b/>
                          <w:color w:val="0070C0"/>
                          <w:spacing w:val="2"/>
                        </w:rPr>
                        <w:t>способствовать сохранению благоприятного психологического климата в приемной семье;</w:t>
                      </w:r>
                    </w:p>
                    <w:p w:rsidR="00BA2756" w:rsidRPr="004B4CDE" w:rsidRDefault="00BA2756" w:rsidP="00BA2756">
                      <w:pPr>
                        <w:pStyle w:val="formattext"/>
                        <w:numPr>
                          <w:ilvl w:val="0"/>
                          <w:numId w:val="4"/>
                        </w:numPr>
                        <w:shd w:val="clear" w:color="auto" w:fill="FFFFFF"/>
                        <w:spacing w:before="0" w:beforeAutospacing="0" w:after="0" w:afterAutospacing="0" w:line="315" w:lineRule="atLeast"/>
                        <w:textAlignment w:val="baseline"/>
                        <w:rPr>
                          <w:b/>
                          <w:color w:val="0070C0"/>
                          <w:spacing w:val="2"/>
                        </w:rPr>
                      </w:pPr>
                      <w:r w:rsidRPr="004B4CDE">
                        <w:rPr>
                          <w:b/>
                          <w:color w:val="0070C0"/>
                          <w:spacing w:val="2"/>
                        </w:rPr>
                        <w:t>с уважением относиться к лицу, взявшему на себя обязательства по уходу, и членам его семьи.</w:t>
                      </w:r>
                    </w:p>
                    <w:p w:rsidR="00BA2756" w:rsidRPr="004B4CDE" w:rsidRDefault="00BA2756" w:rsidP="00BA2756">
                      <w:pPr>
                        <w:pStyle w:val="2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70C0"/>
                          <w:sz w:val="22"/>
                          <w:szCs w:val="22"/>
                          <w:lang w:val="ru-RU"/>
                        </w:rPr>
                      </w:pPr>
                    </w:p>
                    <w:p w:rsidR="00BA2756" w:rsidRPr="008772DD" w:rsidRDefault="00BA2756" w:rsidP="00BA2756">
                      <w:pPr>
                        <w:pStyle w:val="ac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</w:rPr>
                      </w:pPr>
                    </w:p>
                    <w:p w:rsidR="00BA2756" w:rsidRDefault="00BA2756" w:rsidP="00BA2756">
                      <w:pPr>
                        <w:pStyle w:val="2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pacing w:val="2"/>
                          <w:sz w:val="24"/>
                          <w:szCs w:val="24"/>
                          <w:shd w:val="clear" w:color="auto" w:fill="FFFFFF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30C55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5920" behindDoc="0" locked="0" layoutInCell="1" allowOverlap="1" wp14:anchorId="05772799" wp14:editId="4736DE44">
                <wp:simplePos x="0" y="0"/>
                <wp:positionH relativeFrom="page">
                  <wp:posOffset>7752080</wp:posOffset>
                </wp:positionH>
                <wp:positionV relativeFrom="page">
                  <wp:posOffset>6549390</wp:posOffset>
                </wp:positionV>
                <wp:extent cx="2315845" cy="92710"/>
                <wp:effectExtent l="0" t="0" r="8255" b="2540"/>
                <wp:wrapNone/>
                <wp:docPr id="41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15845" cy="92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27A0F" w:rsidRPr="009F2578" w:rsidRDefault="00327A0F" w:rsidP="00327A0F">
                            <w:pPr>
                              <w:pStyle w:val="a7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72799" id="_x0000_s1040" type="#_x0000_t202" style="position:absolute;left:0;text-align:left;margin-left:610.4pt;margin-top:515.7pt;width:182.35pt;height:7.3pt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" filled="f" stroked="f" strokeweight="0" insetpen="t">
                <o:lock v:ext="edit" shapetype="t"/>
                <v:textbox inset="2.85pt,2.85pt,2.85pt,2.85pt">
                  <w:txbxContent>
                    <w:p w:rsidR="00327A0F" w:rsidRPr="009F2578" w:rsidRDefault="00327A0F" w:rsidP="00327A0F">
                      <w:pPr>
                        <w:pStyle w:val="a7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5EB5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>
                <wp:simplePos x="0" y="0"/>
                <wp:positionH relativeFrom="page">
                  <wp:posOffset>6728460</wp:posOffset>
                </wp:positionH>
                <wp:positionV relativeFrom="page">
                  <wp:posOffset>1515110</wp:posOffset>
                </wp:positionV>
                <wp:extent cx="2435860" cy="3274060"/>
                <wp:effectExtent l="0" t="0" r="2540" b="2540"/>
                <wp:wrapNone/>
                <wp:docPr id="14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435860" cy="327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3A1A56" w:rsidRDefault="00A537EB">
                            <w:pPr>
                              <w:pStyle w:val="a7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41" type="#_x0000_t202" style="position:absolute;left:0;text-align:left;margin-left:529.8pt;margin-top:119.3pt;width:191.8pt;height:257.8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OE2+wIAAKM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A537EB" w:rsidRPr="003A1A56" w:rsidRDefault="00A537EB">
                      <w:pPr>
                        <w:pStyle w:val="a7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E7631">
        <w:rPr>
          <w:noProof/>
          <w:lang w:val="ru-RU" w:eastAsia="ru-RU"/>
        </w:rPr>
        <w:drawing>
          <wp:inline distT="0" distB="0" distL="0" distR="0" wp14:anchorId="6C119022">
            <wp:extent cx="3162300" cy="2390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537EB" w:rsidRPr="00755301" w:rsidSect="00A537EB">
      <w:pgSz w:w="16839" w:h="11907" w:orient="landscape"/>
      <w:pgMar w:top="864" w:right="878" w:bottom="864" w:left="87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3D2" w:rsidRDefault="000743D2" w:rsidP="00BA2756">
      <w:pPr>
        <w:spacing w:after="0" w:line="240" w:lineRule="auto"/>
      </w:pPr>
      <w:r>
        <w:separator/>
      </w:r>
    </w:p>
  </w:endnote>
  <w:endnote w:type="continuationSeparator" w:id="0">
    <w:p w:rsidR="000743D2" w:rsidRDefault="000743D2" w:rsidP="00BA2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3D2" w:rsidRDefault="000743D2" w:rsidP="00BA2756">
      <w:pPr>
        <w:spacing w:after="0" w:line="240" w:lineRule="auto"/>
      </w:pPr>
      <w:r>
        <w:separator/>
      </w:r>
    </w:p>
  </w:footnote>
  <w:footnote w:type="continuationSeparator" w:id="0">
    <w:p w:rsidR="000743D2" w:rsidRDefault="000743D2" w:rsidP="00BA2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01B91"/>
    <w:multiLevelType w:val="hybridMultilevel"/>
    <w:tmpl w:val="7E04C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D21DA"/>
    <w:multiLevelType w:val="hybridMultilevel"/>
    <w:tmpl w:val="B9FA4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40540"/>
    <w:multiLevelType w:val="hybridMultilevel"/>
    <w:tmpl w:val="12968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A44FA"/>
    <w:multiLevelType w:val="hybridMultilevel"/>
    <w:tmpl w:val="1AD00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4FA"/>
    <w:rsid w:val="00017D82"/>
    <w:rsid w:val="00020C1E"/>
    <w:rsid w:val="00051E77"/>
    <w:rsid w:val="000743D2"/>
    <w:rsid w:val="0008698B"/>
    <w:rsid w:val="000A5EB5"/>
    <w:rsid w:val="000C177B"/>
    <w:rsid w:val="00133F5C"/>
    <w:rsid w:val="00154CCF"/>
    <w:rsid w:val="001800CA"/>
    <w:rsid w:val="00180FD5"/>
    <w:rsid w:val="001868A1"/>
    <w:rsid w:val="001A07E7"/>
    <w:rsid w:val="001A3548"/>
    <w:rsid w:val="001E3AF8"/>
    <w:rsid w:val="00202F32"/>
    <w:rsid w:val="00241723"/>
    <w:rsid w:val="0025003C"/>
    <w:rsid w:val="00263743"/>
    <w:rsid w:val="002A5E3A"/>
    <w:rsid w:val="00300C94"/>
    <w:rsid w:val="00303671"/>
    <w:rsid w:val="00327A0F"/>
    <w:rsid w:val="00343820"/>
    <w:rsid w:val="00367001"/>
    <w:rsid w:val="003A1A56"/>
    <w:rsid w:val="003C0703"/>
    <w:rsid w:val="004345EC"/>
    <w:rsid w:val="00481238"/>
    <w:rsid w:val="004A736C"/>
    <w:rsid w:val="004A74B7"/>
    <w:rsid w:val="004B4CDE"/>
    <w:rsid w:val="004B760D"/>
    <w:rsid w:val="004F6548"/>
    <w:rsid w:val="00552543"/>
    <w:rsid w:val="00555159"/>
    <w:rsid w:val="00576EC6"/>
    <w:rsid w:val="005E0BB6"/>
    <w:rsid w:val="005E4458"/>
    <w:rsid w:val="005E6F7D"/>
    <w:rsid w:val="00623242"/>
    <w:rsid w:val="00645A05"/>
    <w:rsid w:val="00651280"/>
    <w:rsid w:val="00655FC3"/>
    <w:rsid w:val="006631C9"/>
    <w:rsid w:val="00673D68"/>
    <w:rsid w:val="00696D61"/>
    <w:rsid w:val="006C3A97"/>
    <w:rsid w:val="006C7A5F"/>
    <w:rsid w:val="006F0431"/>
    <w:rsid w:val="006F1670"/>
    <w:rsid w:val="007017EA"/>
    <w:rsid w:val="00701AF6"/>
    <w:rsid w:val="00744A9A"/>
    <w:rsid w:val="00755301"/>
    <w:rsid w:val="007652C4"/>
    <w:rsid w:val="007A484C"/>
    <w:rsid w:val="008110A8"/>
    <w:rsid w:val="008772DD"/>
    <w:rsid w:val="008C5F7B"/>
    <w:rsid w:val="008F05CA"/>
    <w:rsid w:val="009A60E5"/>
    <w:rsid w:val="009C4FEE"/>
    <w:rsid w:val="009F2578"/>
    <w:rsid w:val="00A225E2"/>
    <w:rsid w:val="00A32561"/>
    <w:rsid w:val="00A42029"/>
    <w:rsid w:val="00A537EB"/>
    <w:rsid w:val="00A9526F"/>
    <w:rsid w:val="00AD0A9F"/>
    <w:rsid w:val="00B30C55"/>
    <w:rsid w:val="00B449EB"/>
    <w:rsid w:val="00B54715"/>
    <w:rsid w:val="00B75DD7"/>
    <w:rsid w:val="00B9315F"/>
    <w:rsid w:val="00BA2756"/>
    <w:rsid w:val="00BC7755"/>
    <w:rsid w:val="00BD17DA"/>
    <w:rsid w:val="00BE2C95"/>
    <w:rsid w:val="00BE5E53"/>
    <w:rsid w:val="00C51340"/>
    <w:rsid w:val="00C953B1"/>
    <w:rsid w:val="00CD1DA9"/>
    <w:rsid w:val="00CD349A"/>
    <w:rsid w:val="00CE454F"/>
    <w:rsid w:val="00CE60D0"/>
    <w:rsid w:val="00D131CE"/>
    <w:rsid w:val="00D15ACD"/>
    <w:rsid w:val="00D364AC"/>
    <w:rsid w:val="00D67081"/>
    <w:rsid w:val="00D7080F"/>
    <w:rsid w:val="00DB1D76"/>
    <w:rsid w:val="00DC5C4E"/>
    <w:rsid w:val="00E05421"/>
    <w:rsid w:val="00E12E60"/>
    <w:rsid w:val="00E4424D"/>
    <w:rsid w:val="00E62036"/>
    <w:rsid w:val="00E94736"/>
    <w:rsid w:val="00EA07B6"/>
    <w:rsid w:val="00EA499A"/>
    <w:rsid w:val="00ED34FA"/>
    <w:rsid w:val="00EE0963"/>
    <w:rsid w:val="00EE7447"/>
    <w:rsid w:val="00EE7631"/>
    <w:rsid w:val="00F53F0A"/>
    <w:rsid w:val="00F54760"/>
    <w:rsid w:val="00F72F06"/>
    <w:rsid w:val="00FD07D2"/>
    <w:rsid w:val="00FF0996"/>
    <w:rsid w:val="00FF0C9E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5:docId w15:val="{980F0D44-0082-4D19-9658-46A85865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03C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7A484C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7A484C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7A484C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7A484C"/>
    <w:pPr>
      <w:outlineLvl w:val="3"/>
    </w:pPr>
    <w:rPr>
      <w:color w:val="auto"/>
    </w:rPr>
  </w:style>
  <w:style w:type="paragraph" w:styleId="7">
    <w:name w:val="heading 7"/>
    <w:qFormat/>
    <w:rsid w:val="007A484C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7A48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7"/>
    <w:rsid w:val="007A484C"/>
    <w:rPr>
      <w:kern w:val="28"/>
      <w:sz w:val="22"/>
      <w:szCs w:val="22"/>
      <w:lang w:val="en-US" w:eastAsia="en-US" w:bidi="en-US"/>
    </w:rPr>
  </w:style>
  <w:style w:type="paragraph" w:styleId="a7">
    <w:name w:val="Body Text"/>
    <w:basedOn w:val="a"/>
    <w:link w:val="a6"/>
    <w:rsid w:val="007A484C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link w:val="21"/>
    <w:rsid w:val="007A484C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7A484C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8">
    <w:name w:val="Адрес"/>
    <w:basedOn w:val="a"/>
    <w:rsid w:val="007A484C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9">
    <w:name w:val="Ключевая фраза"/>
    <w:rsid w:val="007A484C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2">
    <w:name w:val="Адрес 2"/>
    <w:rsid w:val="007A484C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a">
    <w:name w:val="Текст заголовка"/>
    <w:basedOn w:val="a"/>
    <w:rsid w:val="007A484C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b">
    <w:name w:val="Название организации"/>
    <w:next w:val="a"/>
    <w:rsid w:val="007A484C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576EC6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24172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/>
    </w:rPr>
  </w:style>
  <w:style w:type="character" w:styleId="ad">
    <w:name w:val="Strong"/>
    <w:basedOn w:val="a0"/>
    <w:uiPriority w:val="22"/>
    <w:qFormat/>
    <w:rsid w:val="00241723"/>
    <w:rPr>
      <w:b/>
      <w:bCs/>
    </w:rPr>
  </w:style>
  <w:style w:type="character" w:customStyle="1" w:styleId="21">
    <w:name w:val="Основной текст 2 Знак"/>
    <w:basedOn w:val="a0"/>
    <w:link w:val="20"/>
    <w:rsid w:val="003C0703"/>
    <w:rPr>
      <w:rFonts w:ascii="Arial" w:hAnsi="Arial" w:cs="Arial"/>
      <w:i/>
      <w:kern w:val="28"/>
      <w:lang w:val="en-US" w:eastAsia="en-US"/>
    </w:rPr>
  </w:style>
  <w:style w:type="paragraph" w:customStyle="1" w:styleId="formattext">
    <w:name w:val="formattext"/>
    <w:basedOn w:val="a"/>
    <w:rsid w:val="00B30C55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e">
    <w:name w:val="Normal (Web)"/>
    <w:basedOn w:val="a"/>
    <w:uiPriority w:val="99"/>
    <w:unhideWhenUsed/>
    <w:rsid w:val="001868A1"/>
    <w:pPr>
      <w:spacing w:after="270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BA2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A2756"/>
    <w:rPr>
      <w:color w:val="000000"/>
      <w:kern w:val="28"/>
      <w:sz w:val="18"/>
      <w:szCs w:val="18"/>
      <w:lang w:val="en-US" w:eastAsia="en-US"/>
    </w:rPr>
  </w:style>
  <w:style w:type="paragraph" w:styleId="af1">
    <w:name w:val="footer"/>
    <w:basedOn w:val="a"/>
    <w:link w:val="af2"/>
    <w:uiPriority w:val="99"/>
    <w:unhideWhenUsed/>
    <w:rsid w:val="00BA2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A2756"/>
    <w:rPr>
      <w:color w:val="000000"/>
      <w:kern w:val="28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19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6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2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48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045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2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090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51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035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179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MOA</cp:lastModifiedBy>
  <cp:revision>33</cp:revision>
  <cp:lastPrinted>2020-11-16T09:53:00Z</cp:lastPrinted>
  <dcterms:created xsi:type="dcterms:W3CDTF">2019-02-05T10:52:00Z</dcterms:created>
  <dcterms:modified xsi:type="dcterms:W3CDTF">2020-12-17T11:19:00Z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